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-265430</wp:posOffset>
                </wp:positionV>
                <wp:extent cx="6629400" cy="95611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56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中国科学院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昆明动物研究所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安全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稳定工作</w:t>
                            </w:r>
                            <w:r>
                              <w:rPr>
                                <w:rFonts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先进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</w:rPr>
                              <w:t>个人</w:t>
                            </w:r>
                            <w:r>
                              <w:rPr>
                                <w:rFonts w:hint="eastAsia" w:ascii="Times New Roman" w:hAnsi="Times New Roman" w:eastAsia="华文中宋"/>
                                <w:b/>
                                <w:sz w:val="40"/>
                                <w:szCs w:val="40"/>
                                <w:lang w:val="en-US" w:eastAsia="zh-CN"/>
                              </w:rPr>
                              <w:t>推荐表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ind w:leftChars="100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4"/>
                              <w:tblW w:w="10098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81"/>
                              <w:gridCol w:w="2363"/>
                              <w:gridCol w:w="2686"/>
                              <w:gridCol w:w="1684"/>
                              <w:gridCol w:w="168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姓  名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学科组/部门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岗位/职务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87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邮  箱</w:t>
                                  </w:r>
                                </w:p>
                              </w:tc>
                              <w:tc>
                                <w:tcPr>
                                  <w:tcW w:w="5049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905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个人简历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460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主要事迹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kern w:val="2"/>
                                      <w:sz w:val="28"/>
                                      <w:szCs w:val="28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C00000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（结合本考评年度内，个人在安全工作方面的主要事迹）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33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学科组/部门推荐意见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签字：       日期：  年  月  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115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安委会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firstLine="3360" w:firstLineChars="1200"/>
                                    <w:jc w:val="both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签字：       日期：  年  月  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02" w:hRule="atLeast"/>
                                <w:jc w:val="center"/>
                              </w:trPr>
                              <w:tc>
                                <w:tcPr>
                                  <w:tcW w:w="1681" w:type="dxa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所务会意见</w:t>
                                  </w:r>
                                </w:p>
                              </w:tc>
                              <w:tc>
                                <w:tcPr>
                                  <w:tcW w:w="8417" w:type="dxa"/>
                                  <w:gridSpan w:val="4"/>
                                  <w:vAlign w:val="bottom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firstLine="3360" w:firstLineChars="1200"/>
                                    <w:jc w:val="both"/>
                                    <w:textAlignment w:val="auto"/>
                                    <w:rPr>
                                      <w:rFonts w:hint="eastAsia" w:ascii="仿宋_GB2312" w:hAnsi="仿宋_GB2312" w:eastAsia="仿宋_GB2312" w:cs="仿宋_GB2312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color w:val="000000" w:themeColor="text1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签字：       日期：  年  月  日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hint="eastAsia" w:ascii="汉仪楷体简" w:hAnsi="汉仪楷体简" w:eastAsia="汉仪楷体简" w:cs="汉仪楷体简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1pt;margin-top:-20.9pt;height:752.85pt;width:522pt;z-index:251659264;mso-width-relative:page;mso-height-relative:page;" filled="f" stroked="f" coordsize="21600,21600" o:gfxdata="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dGRjt0AAAANAQAADwAAAAAAAAABACAAAAAiAAAA&#10;ZHJzL2Rvd25yZXYueG1sUEsBAhQAFAAAAAgAh07iQMijki8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中国科学院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昆明动物研究所</w:t>
                      </w:r>
                    </w:p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安全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稳定工作</w:t>
                      </w:r>
                      <w:r>
                        <w:rPr>
                          <w:rFonts w:ascii="Times New Roman" w:hAnsi="Times New Roman" w:eastAsia="华文中宋"/>
                          <w:b/>
                          <w:sz w:val="40"/>
                          <w:szCs w:val="40"/>
                        </w:rPr>
                        <w:t>先进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</w:rPr>
                        <w:t>个人</w:t>
                      </w:r>
                      <w:r>
                        <w:rPr>
                          <w:rFonts w:hint="eastAsia" w:ascii="Times New Roman" w:hAnsi="Times New Roman" w:eastAsia="华文中宋"/>
                          <w:b/>
                          <w:sz w:val="40"/>
                          <w:szCs w:val="40"/>
                          <w:lang w:val="en-US" w:eastAsia="zh-CN"/>
                        </w:rPr>
                        <w:t>推荐表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" w:lineRule="exact"/>
                        <w:ind w:leftChars="100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u w:val="single"/>
                          <w:lang w:val="en-US" w:eastAsia="zh-CN"/>
                        </w:rPr>
                      </w:pPr>
                    </w:p>
                    <w:tbl>
                      <w:tblPr>
                        <w:tblStyle w:val="4"/>
                        <w:tblW w:w="10098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81"/>
                        <w:gridCol w:w="2363"/>
                        <w:gridCol w:w="2686"/>
                        <w:gridCol w:w="1684"/>
                        <w:gridCol w:w="168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姓  名</w:t>
                            </w:r>
                          </w:p>
                        </w:tc>
                        <w:tc>
                          <w:tcPr>
                            <w:tcW w:w="2363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学科组/部门</w:t>
                            </w:r>
                          </w:p>
                        </w:tc>
                        <w:tc>
                          <w:tcPr>
                            <w:tcW w:w="3368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岗位/职务</w:t>
                            </w:r>
                          </w:p>
                        </w:tc>
                        <w:tc>
                          <w:tcPr>
                            <w:tcW w:w="2363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3368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87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邮  箱</w:t>
                            </w:r>
                          </w:p>
                        </w:tc>
                        <w:tc>
                          <w:tcPr>
                            <w:tcW w:w="5049" w:type="dxa"/>
                            <w:gridSpan w:val="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1684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905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个人简历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460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主要事迹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8"/>
                                <w:szCs w:val="28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C00000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（结合本考评年度内，个人在安全工作方面的主要事迹）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233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学科组/部门推荐意见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签字：       日期：  年  月  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115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安委会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3360" w:firstLineChars="1200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签字：       日期：  年  月  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02" w:hRule="atLeast"/>
                          <w:jc w:val="center"/>
                        </w:trPr>
                        <w:tc>
                          <w:tcPr>
                            <w:tcW w:w="1681" w:type="dxa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所务会意见</w:t>
                            </w:r>
                          </w:p>
                        </w:tc>
                        <w:tc>
                          <w:tcPr>
                            <w:tcW w:w="8417" w:type="dxa"/>
                            <w:gridSpan w:val="4"/>
                            <w:vAlign w:val="bottom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3360" w:firstLineChars="1200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000000" w:themeColor="text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签字：       日期：  年  月  日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hint="eastAsia" w:ascii="汉仪楷体简" w:hAnsi="汉仪楷体简" w:eastAsia="汉仪楷体简" w:cs="汉仪楷体简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C1C2EB2-59A0-46B9-B29D-FE8C2CE0FA0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1556317-0708-467D-9C35-0769B6FD62C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C909EC4-4ADC-4B55-8E48-50A6B0F96E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19DD189-C769-49B1-AF53-3AB742B260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6256199-2ABE-491A-9DAE-9B45EAC38F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70AF56-1AB9-436D-95B1-F127D3A02F22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4A17CEB9-9675-4AF9-B173-8DDFBF51E01F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1EABE248-4033-4DCE-9B69-03CA0783412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A3609C4-83E6-408D-833A-FE75F6011A3F}"/>
  </w:font>
  <w:font w:name="汉仪楷体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10" w:fontKey="{9C985D3A-8EAD-482E-B710-C26102055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FlMWQ5MThkYjk5ZjA2ZTViOThjYjIxZGY5MWQzYjllIiwidXNlckNvdW50IjoyfQ=="/>
  </w:docVars>
  <w:rsids>
    <w:rsidRoot w:val="276F57A9"/>
    <w:rsid w:val="276F57A9"/>
    <w:rsid w:val="61FC3AC5"/>
    <w:rsid w:val="6E08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aoyu\AppData\Roaming\kingsoft\office6\templates\download\18e58625-1a07-4ebf-b974-0622ce2b691f\&#20248;&#31168;&#21592;&#24037;&#25512;&#33616;&#34920;%20&#35780;&#20248;&#25512;&#33616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优秀员工推荐表 评优推荐表.docx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2023-06-28T00:10:00Z</dcterms:created>
  <dc:creator>VANILLAHWANG</dc:creator>
  <cp:lastModifiedBy>VANILLAHWANG</cp:lastModifiedBy>
  <dcterms:modified xsi:type="dcterms:W3CDTF">2023-06-29T02:57:13Z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EEB2CA06D3CB403591F0944E89F1A6E2_11</vt:lpwstr>
  </property>
  <property fmtid="{D5CDD505-2E9C-101B-9397-08002B2CF9AE}" pid="4" name="KSOTemplateUUID">
    <vt:lpwstr>v1.0_mb_/FEsnMNh4Zf8ZuWjqIHEmw==</vt:lpwstr>
  </property>
</Properties>
</file>